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6E232E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6E232E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6E232E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6F2E300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na.....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6E232E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bookmarkStart w:id="0" w:name="_GoBack"/>
      <w:bookmarkEnd w:id="0"/>
    </w:p>
    <w:sectPr w:rsidR="00A95E69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4B78FE" w14:textId="77777777" w:rsidR="006E232E" w:rsidRDefault="006E232E" w:rsidP="000172E5">
      <w:pPr>
        <w:spacing w:after="0" w:line="240" w:lineRule="auto"/>
      </w:pPr>
      <w:r>
        <w:separator/>
      </w:r>
    </w:p>
  </w:endnote>
  <w:endnote w:type="continuationSeparator" w:id="0">
    <w:p w14:paraId="565F8FA9" w14:textId="77777777" w:rsidR="006E232E" w:rsidRDefault="006E232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AF9DB70-352B-4C4E-82A1-C26AA58A1A51}"/>
    <w:embedBold r:id="rId2" w:fontKey="{1BBF4BFD-D0E3-4D91-8F66-3C1BC78841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45337924-EBC2-4DD9-B1FD-D68296BE2C89}"/>
    <w:embedBold r:id="rId4" w:fontKey="{B6C01AF8-F34B-45D1-AAFF-F324AFE6BA85}"/>
    <w:embedItalic r:id="rId5" w:fontKey="{EA1C3F15-F26E-4444-B4A4-EC435550168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A0D65260-504D-4F70-9861-99A636BB571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3031C33-20F9-4459-A598-8C250C74B1A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0DEC31D-3ECD-49C2-A407-B041B988A97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C558E9" w14:textId="77777777" w:rsidR="006E232E" w:rsidRDefault="006E232E" w:rsidP="000172E5">
      <w:pPr>
        <w:spacing w:after="0" w:line="240" w:lineRule="auto"/>
      </w:pPr>
      <w:r>
        <w:separator/>
      </w:r>
    </w:p>
  </w:footnote>
  <w:footnote w:type="continuationSeparator" w:id="0">
    <w:p w14:paraId="568A3D95" w14:textId="77777777" w:rsidR="006E232E" w:rsidRDefault="006E232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57442"/>
    <w:rsid w:val="001727CA"/>
    <w:rsid w:val="001800AB"/>
    <w:rsid w:val="001B1E7D"/>
    <w:rsid w:val="00250569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6E232E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5794F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1631B4"/>
    <w:rsid w:val="00275A4E"/>
    <w:rsid w:val="00413332"/>
    <w:rsid w:val="0043313D"/>
    <w:rsid w:val="006D7532"/>
    <w:rsid w:val="00756A93"/>
    <w:rsid w:val="00764D12"/>
    <w:rsid w:val="00782D0D"/>
    <w:rsid w:val="007F34AE"/>
    <w:rsid w:val="009903F3"/>
    <w:rsid w:val="00CA7B8E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5B68EA-DF4F-4E5B-AD42-A8A9C08F5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71</Words>
  <Characters>427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2021-04-20T13:12:00Z</dcterms:created>
  <dcterms:modified xsi:type="dcterms:W3CDTF">2021-04-29T12:05:00Z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