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25056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25056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25056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25056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1137EB5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AD6F9A">
        <w:t>.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6AB01" w14:textId="77777777" w:rsidR="00250569" w:rsidRDefault="00250569" w:rsidP="000172E5">
      <w:pPr>
        <w:spacing w:after="0" w:line="240" w:lineRule="auto"/>
      </w:pPr>
      <w:r>
        <w:separator/>
      </w:r>
    </w:p>
  </w:endnote>
  <w:endnote w:type="continuationSeparator" w:id="0">
    <w:p w14:paraId="6AA18993" w14:textId="77777777" w:rsidR="00250569" w:rsidRDefault="002505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E19233-134F-464D-A0E7-B333A994BE0C}"/>
    <w:embedBold r:id="rId2" w:fontKey="{970D4C5B-31A3-4935-A367-B36DB69791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B020BE1-3084-487F-9D90-99BA63911825}"/>
    <w:embedBold r:id="rId4" w:fontKey="{7898861A-5468-4CA9-84F1-EDDCE5AD27E7}"/>
    <w:embedItalic r:id="rId5" w:fontKey="{971B6948-0EF2-4042-AA05-3E3E41A59F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1FC8D8E-D330-464B-BA18-060E43FD63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DCD1890-C374-4D6C-9349-D53132223E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0679C77-E2D5-4E1E-BBC3-1A0CA32096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625B9" w14:textId="77777777" w:rsidR="00250569" w:rsidRDefault="00250569" w:rsidP="000172E5">
      <w:pPr>
        <w:spacing w:after="0" w:line="240" w:lineRule="auto"/>
      </w:pPr>
      <w:r>
        <w:separator/>
      </w:r>
    </w:p>
  </w:footnote>
  <w:footnote w:type="continuationSeparator" w:id="0">
    <w:p w14:paraId="4CA340B3" w14:textId="77777777" w:rsidR="00250569" w:rsidRDefault="002505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5056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5794F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75A4E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B30F7-222D-49AD-A27E-DDC853C1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78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2021-04-20T13:12:00Z</dcterms:created>
  <dcterms:modified xsi:type="dcterms:W3CDTF">2021-04-20T13:12:00Z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